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FEA" w:rsidRPr="00300FEA" w:rsidRDefault="00300FEA" w:rsidP="00300FEA">
      <w:pPr>
        <w:rPr>
          <w:rFonts w:ascii="Times New Roman" w:hAnsi="Times New Roman" w:cs="Times New Roman"/>
          <w:i/>
          <w:iCs/>
          <w:sz w:val="48"/>
          <w:szCs w:val="48"/>
          <w:u w:val="single"/>
        </w:rPr>
      </w:pPr>
    </w:p>
    <w:p w:rsidR="00300FEA" w:rsidRPr="00300FEA" w:rsidRDefault="00300FEA" w:rsidP="00300FEA">
      <w:pPr>
        <w:jc w:val="center"/>
        <w:rPr>
          <w:rFonts w:ascii="Times New Roman" w:hAnsi="Times New Roman" w:cs="Times New Roman"/>
          <w:b/>
          <w:i/>
          <w:iCs/>
          <w:sz w:val="72"/>
          <w:szCs w:val="72"/>
          <w:u w:val="single"/>
        </w:rPr>
      </w:pPr>
      <w:r w:rsidRPr="00300FEA">
        <w:rPr>
          <w:rFonts w:ascii="Times New Roman" w:hAnsi="Times New Roman" w:cs="Times New Roman"/>
          <w:b/>
          <w:i/>
          <w:iCs/>
          <w:sz w:val="72"/>
          <w:szCs w:val="72"/>
          <w:u w:val="single"/>
        </w:rPr>
        <w:t>Provoz putovní trasy</w:t>
      </w:r>
    </w:p>
    <w:p w:rsidR="00300FEA" w:rsidRPr="00300FEA" w:rsidRDefault="00300FEA" w:rsidP="00300FEA">
      <w:pPr>
        <w:jc w:val="center"/>
        <w:rPr>
          <w:rFonts w:ascii="Times New Roman" w:hAnsi="Times New Roman" w:cs="Times New Roman"/>
          <w:b/>
          <w:i/>
          <w:iCs/>
          <w:sz w:val="52"/>
          <w:szCs w:val="52"/>
          <w:u w:val="single"/>
        </w:rPr>
      </w:pPr>
      <w:r w:rsidRPr="00300FEA">
        <w:rPr>
          <w:rFonts w:ascii="Times New Roman" w:hAnsi="Times New Roman" w:cs="Times New Roman"/>
          <w:b/>
          <w:i/>
          <w:iCs/>
          <w:sz w:val="52"/>
          <w:szCs w:val="52"/>
          <w:u w:val="single"/>
        </w:rPr>
        <w:t>Ubytovací řád</w:t>
      </w:r>
    </w:p>
    <w:p w:rsidR="00300FEA" w:rsidRDefault="00300FEA" w:rsidP="00300FEA">
      <w:pPr>
        <w:ind w:right="372"/>
        <w:rPr>
          <w:rFonts w:ascii="Times New Roman" w:hAnsi="Times New Roman" w:cs="Times New Roman"/>
          <w:i/>
          <w:iCs/>
          <w:sz w:val="48"/>
          <w:szCs w:val="48"/>
          <w:u w:val="single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 xml:space="preserve">Ubytovaní se musí </w:t>
      </w:r>
      <w:r>
        <w:rPr>
          <w:rFonts w:ascii="Times New Roman" w:hAnsi="Times New Roman" w:cs="Times New Roman"/>
          <w:bCs/>
          <w:sz w:val="28"/>
          <w:szCs w:val="28"/>
        </w:rPr>
        <w:t>řádně zapsat do ubytovacího formuláře.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Před ubytováním si dospěl</w:t>
      </w:r>
      <w:r>
        <w:rPr>
          <w:rFonts w:ascii="Times New Roman" w:hAnsi="Times New Roman" w:cs="Times New Roman"/>
          <w:bCs/>
          <w:sz w:val="28"/>
          <w:szCs w:val="28"/>
        </w:rPr>
        <w:t xml:space="preserve">ý doprovod projde DDM, kde bude </w:t>
      </w:r>
      <w:r w:rsidRPr="00300FEA">
        <w:rPr>
          <w:rFonts w:ascii="Times New Roman" w:hAnsi="Times New Roman" w:cs="Times New Roman"/>
          <w:bCs/>
          <w:sz w:val="28"/>
          <w:szCs w:val="28"/>
        </w:rPr>
        <w:t>seznámen se zapůjčenými místnostmi, případně upo</w:t>
      </w:r>
      <w:r>
        <w:rPr>
          <w:rFonts w:ascii="Times New Roman" w:hAnsi="Times New Roman" w:cs="Times New Roman"/>
          <w:bCs/>
          <w:sz w:val="28"/>
          <w:szCs w:val="28"/>
        </w:rPr>
        <w:t>zorněn na věci, které nejsou v u</w:t>
      </w:r>
      <w:r w:rsidRPr="00300FEA">
        <w:rPr>
          <w:rFonts w:ascii="Times New Roman" w:hAnsi="Times New Roman" w:cs="Times New Roman"/>
          <w:bCs/>
          <w:sz w:val="28"/>
          <w:szCs w:val="28"/>
        </w:rPr>
        <w:t>bytovacím řádu.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3.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Doprovod ubytovaných má zapůjčené klíče od budovy DDM a tak zodpovídá nejen za zapůjčené klíče, ale i za zavírání a zamykání budovy. Dbá na to, aby budova nebyla volně přístupná jiným osobám než ubytovaným.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4.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Sprchy je nutné po každém použití setřít. V každé spr</w:t>
      </w:r>
      <w:r w:rsidR="00A45EA6">
        <w:rPr>
          <w:rFonts w:ascii="Times New Roman" w:hAnsi="Times New Roman" w:cs="Times New Roman"/>
          <w:bCs/>
          <w:sz w:val="28"/>
          <w:szCs w:val="28"/>
        </w:rPr>
        <w:t xml:space="preserve">še jsou k dispozici stěrky na </w:t>
      </w:r>
      <w:r w:rsidRPr="00300FEA">
        <w:rPr>
          <w:rFonts w:ascii="Times New Roman" w:hAnsi="Times New Roman" w:cs="Times New Roman"/>
          <w:bCs/>
          <w:sz w:val="28"/>
          <w:szCs w:val="28"/>
        </w:rPr>
        <w:t xml:space="preserve">stírání vody. 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5.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Pokud se stane, že protéká některý ze splachovačů</w:t>
      </w:r>
      <w:r w:rsidR="00A45EA6">
        <w:rPr>
          <w:rFonts w:ascii="Times New Roman" w:hAnsi="Times New Roman" w:cs="Times New Roman"/>
          <w:bCs/>
          <w:sz w:val="28"/>
          <w:szCs w:val="28"/>
        </w:rPr>
        <w:t xml:space="preserve"> na WC</w:t>
      </w:r>
      <w:r w:rsidRPr="00300FEA">
        <w:rPr>
          <w:rFonts w:ascii="Times New Roman" w:hAnsi="Times New Roman" w:cs="Times New Roman"/>
          <w:bCs/>
          <w:sz w:val="28"/>
          <w:szCs w:val="28"/>
        </w:rPr>
        <w:t>, s</w:t>
      </w:r>
      <w:r w:rsidR="00A45EA6">
        <w:rPr>
          <w:rFonts w:ascii="Times New Roman" w:hAnsi="Times New Roman" w:cs="Times New Roman"/>
          <w:bCs/>
          <w:sz w:val="28"/>
          <w:szCs w:val="28"/>
        </w:rPr>
        <w:t xml:space="preserve">nažte se tuto událost opravit </w:t>
      </w:r>
      <w:r w:rsidRPr="00300FEA">
        <w:rPr>
          <w:rFonts w:ascii="Times New Roman" w:hAnsi="Times New Roman" w:cs="Times New Roman"/>
          <w:bCs/>
          <w:sz w:val="28"/>
          <w:szCs w:val="28"/>
        </w:rPr>
        <w:t>sami.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6.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Hygienické potřeby balte prosím do papíru, vkláde</w:t>
      </w:r>
      <w:r w:rsidR="00A45EA6">
        <w:rPr>
          <w:rFonts w:ascii="Times New Roman" w:hAnsi="Times New Roman" w:cs="Times New Roman"/>
          <w:bCs/>
          <w:sz w:val="28"/>
          <w:szCs w:val="28"/>
        </w:rPr>
        <w:t>jte do koše, který pravidelně vynášejte do popelnice umístěné před budovou DDM.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7.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 xml:space="preserve">Záchody </w:t>
      </w:r>
      <w:r w:rsidR="00A45EA6">
        <w:rPr>
          <w:rFonts w:ascii="Times New Roman" w:hAnsi="Times New Roman" w:cs="Times New Roman"/>
          <w:bCs/>
          <w:sz w:val="28"/>
          <w:szCs w:val="28"/>
        </w:rPr>
        <w:t>umývejte i během pobytu /</w:t>
      </w:r>
      <w:r w:rsidRPr="00300FEA">
        <w:rPr>
          <w:rFonts w:ascii="Times New Roman" w:hAnsi="Times New Roman" w:cs="Times New Roman"/>
          <w:bCs/>
          <w:sz w:val="28"/>
          <w:szCs w:val="28"/>
        </w:rPr>
        <w:t>toaletn</w:t>
      </w:r>
      <w:r w:rsidR="00A45EA6">
        <w:rPr>
          <w:rFonts w:ascii="Times New Roman" w:hAnsi="Times New Roman" w:cs="Times New Roman"/>
          <w:bCs/>
          <w:sz w:val="28"/>
          <w:szCs w:val="28"/>
        </w:rPr>
        <w:t>í papír si</w:t>
      </w:r>
      <w:r w:rsidR="0094612C">
        <w:rPr>
          <w:rFonts w:ascii="Times New Roman" w:hAnsi="Times New Roman" w:cs="Times New Roman"/>
          <w:bCs/>
          <w:sz w:val="28"/>
          <w:szCs w:val="28"/>
        </w:rPr>
        <w:t xml:space="preserve"> kupujete z </w:t>
      </w:r>
      <w:r w:rsidR="00A45EA6">
        <w:rPr>
          <w:rFonts w:ascii="Times New Roman" w:hAnsi="Times New Roman" w:cs="Times New Roman"/>
          <w:bCs/>
          <w:sz w:val="28"/>
          <w:szCs w:val="28"/>
        </w:rPr>
        <w:t>vlastního</w:t>
      </w:r>
      <w:r w:rsidRPr="00300FEA">
        <w:rPr>
          <w:rFonts w:ascii="Times New Roman" w:hAnsi="Times New Roman" w:cs="Times New Roman"/>
          <w:bCs/>
          <w:sz w:val="28"/>
          <w:szCs w:val="28"/>
        </w:rPr>
        <w:t>/.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5EA6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8. 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 xml:space="preserve">V šatnách se prosím přezouvejte, boty dělají na podlahách šmouhy </w:t>
      </w:r>
    </w:p>
    <w:p w:rsid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/budete je 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m</w:t>
      </w:r>
      <w:r>
        <w:rPr>
          <w:rFonts w:ascii="Times New Roman" w:hAnsi="Times New Roman" w:cs="Times New Roman"/>
          <w:bCs/>
          <w:sz w:val="28"/>
          <w:szCs w:val="28"/>
        </w:rPr>
        <w:t>uset pak při předávání vyčistit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/.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9.  </w:t>
      </w:r>
      <w:r>
        <w:rPr>
          <w:rFonts w:ascii="Times New Roman" w:hAnsi="Times New Roman" w:cs="Times New Roman"/>
          <w:bCs/>
          <w:sz w:val="28"/>
          <w:szCs w:val="28"/>
        </w:rPr>
        <w:tab/>
        <w:t>Neotvírejte skříně, které v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ám nejsou půjčeny.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10.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Pokud nebude dohodnuto jinak, nesundávejte věci z nástěnek.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11.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Nevynášejte nábytek a nádobí ven.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12.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Pokud nějaké nádobí rozbijete, kupte nové nebo to nahlaste při předávání objektu.</w:t>
      </w: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13.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Zapůjčené lžíce neohýbejte.</w:t>
      </w:r>
    </w:p>
    <w:p w:rsidR="00A45EA6" w:rsidRPr="00300FEA" w:rsidRDefault="00A45EA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5EA6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14.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</w:r>
      <w:r w:rsidR="00A45EA6">
        <w:rPr>
          <w:rFonts w:ascii="Times New Roman" w:hAnsi="Times New Roman" w:cs="Times New Roman"/>
          <w:bCs/>
          <w:sz w:val="28"/>
          <w:szCs w:val="28"/>
        </w:rPr>
        <w:t>Nádobí vracejte na původní místo v kuchyňské lince. Zkontrolujte, zda je čisté.</w:t>
      </w:r>
    </w:p>
    <w:p w:rsidR="005545A9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5EA6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15.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0FEA">
        <w:rPr>
          <w:rFonts w:ascii="Times New Roman" w:hAnsi="Times New Roman" w:cs="Times New Roman"/>
          <w:bCs/>
          <w:sz w:val="28"/>
          <w:szCs w:val="28"/>
        </w:rPr>
        <w:t>Umývejte nádobí a sporák.</w:t>
      </w:r>
    </w:p>
    <w:p w:rsidR="005545A9" w:rsidRP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ab/>
      </w:r>
      <w:r w:rsidR="00A45EA6">
        <w:rPr>
          <w:rFonts w:ascii="Times New Roman" w:hAnsi="Times New Roman" w:cs="Times New Roman"/>
          <w:bCs/>
          <w:sz w:val="28"/>
          <w:szCs w:val="28"/>
        </w:rPr>
        <w:t>Chladničku odmrazte a vytřete /po domluvě při předávání budovy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/.</w:t>
      </w:r>
    </w:p>
    <w:p w:rsidR="005545A9" w:rsidRP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17. </w:t>
      </w:r>
      <w:r>
        <w:rPr>
          <w:rFonts w:ascii="Times New Roman" w:hAnsi="Times New Roman" w:cs="Times New Roman"/>
          <w:bCs/>
          <w:sz w:val="28"/>
          <w:szCs w:val="28"/>
        </w:rPr>
        <w:tab/>
        <w:t>Jestliže se v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ám nějaké dítě pomočí či pozvra</w:t>
      </w:r>
      <w:r>
        <w:rPr>
          <w:rFonts w:ascii="Times New Roman" w:hAnsi="Times New Roman" w:cs="Times New Roman"/>
          <w:bCs/>
          <w:sz w:val="28"/>
          <w:szCs w:val="28"/>
        </w:rPr>
        <w:t xml:space="preserve">cí, nechte matraci vyschnout 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a neskládejte ji mezi suché.</w:t>
      </w:r>
    </w:p>
    <w:p w:rsidR="005545A9" w:rsidRP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5545A9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18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ab/>
        <w:t>Použitá prostěradla vysvlékněte a dejte na hromadu k pračce.</w:t>
      </w:r>
    </w:p>
    <w:p w:rsidR="00300FEA" w:rsidRP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ab/>
      </w: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19.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Vyneste ko</w:t>
      </w:r>
      <w:r w:rsidR="00F26018">
        <w:rPr>
          <w:rFonts w:ascii="Times New Roman" w:hAnsi="Times New Roman" w:cs="Times New Roman"/>
          <w:bCs/>
          <w:sz w:val="28"/>
          <w:szCs w:val="28"/>
        </w:rPr>
        <w:t>še. Tříděný odpad doneste do kontejnerů. Kontejnery na tříděný odpad jsou nedaleko DDM.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20.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Zameťte a vytřete všechny prostory, které jste měli k užívání.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21.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Nevyklánějte se z oken a nesedejte na topení.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>22.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Dejte pozor na regulátory topení. Pokud nějaký během pobytu</w:t>
      </w:r>
      <w:r w:rsidR="00F26018">
        <w:rPr>
          <w:rFonts w:ascii="Times New Roman" w:hAnsi="Times New Roman" w:cs="Times New Roman"/>
          <w:bCs/>
          <w:sz w:val="28"/>
          <w:szCs w:val="28"/>
        </w:rPr>
        <w:t xml:space="preserve"> urazíte, bude </w:t>
      </w:r>
      <w:r w:rsidRPr="00300FEA">
        <w:rPr>
          <w:rFonts w:ascii="Times New Roman" w:hAnsi="Times New Roman" w:cs="Times New Roman"/>
          <w:bCs/>
          <w:sz w:val="28"/>
          <w:szCs w:val="28"/>
        </w:rPr>
        <w:t>potřeba to nejen nahlásit, ale uhradit částku za nový. Přibližná cena je cca 400 Kč.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23.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V noci z bezpečnostních důvodů nechte svítit schodišťová světla.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24.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</w:r>
      <w:r w:rsidRPr="00300FEA">
        <w:rPr>
          <w:rFonts w:ascii="Times New Roman" w:hAnsi="Times New Roman" w:cs="Times New Roman"/>
          <w:bCs/>
          <w:sz w:val="28"/>
          <w:szCs w:val="28"/>
          <w:u w:val="single"/>
        </w:rPr>
        <w:t>Noční klid je od 22,00 hodin do 6,00 hodin.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25.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Pokud si budete půjčovat te</w:t>
      </w:r>
      <w:r w:rsidR="00F26018">
        <w:rPr>
          <w:rFonts w:ascii="Times New Roman" w:hAnsi="Times New Roman" w:cs="Times New Roman"/>
          <w:bCs/>
          <w:sz w:val="28"/>
          <w:szCs w:val="28"/>
        </w:rPr>
        <w:t>levizi, radiomagnetofon, stoly na fotbálek a </w:t>
      </w:r>
      <w:r w:rsidRPr="00300FEA">
        <w:rPr>
          <w:rFonts w:ascii="Times New Roman" w:hAnsi="Times New Roman" w:cs="Times New Roman"/>
          <w:bCs/>
          <w:sz w:val="28"/>
          <w:szCs w:val="28"/>
        </w:rPr>
        <w:t xml:space="preserve">jiné pomůcky, </w:t>
      </w:r>
      <w:r w:rsidR="00F26018">
        <w:rPr>
          <w:rFonts w:ascii="Times New Roman" w:hAnsi="Times New Roman" w:cs="Times New Roman"/>
          <w:bCs/>
          <w:sz w:val="28"/>
          <w:szCs w:val="28"/>
        </w:rPr>
        <w:t>případné opravy si platíte sami.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26.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Matrace v DDM jsou určeny p</w:t>
      </w:r>
      <w:r w:rsidR="00F26018">
        <w:rPr>
          <w:rFonts w:ascii="Times New Roman" w:hAnsi="Times New Roman" w:cs="Times New Roman"/>
          <w:bCs/>
          <w:sz w:val="28"/>
          <w:szCs w:val="28"/>
        </w:rPr>
        <w:t xml:space="preserve">ouze k účelům spaní. Pokud bude zjištěno, že je </w:t>
      </w:r>
      <w:r w:rsidRPr="00300FEA">
        <w:rPr>
          <w:rFonts w:ascii="Times New Roman" w:hAnsi="Times New Roman" w:cs="Times New Roman"/>
          <w:bCs/>
          <w:sz w:val="28"/>
          <w:szCs w:val="28"/>
        </w:rPr>
        <w:t>matrace poškozená nebo špinavá, budeme po</w:t>
      </w:r>
      <w:r w:rsidR="00F26018">
        <w:rPr>
          <w:rFonts w:ascii="Times New Roman" w:hAnsi="Times New Roman" w:cs="Times New Roman"/>
          <w:bCs/>
          <w:sz w:val="28"/>
          <w:szCs w:val="28"/>
        </w:rPr>
        <w:t>žadovat finanční náhradu za její vyčištění</w:t>
      </w:r>
      <w:r w:rsidR="00583526">
        <w:rPr>
          <w:rFonts w:ascii="Times New Roman" w:hAnsi="Times New Roman" w:cs="Times New Roman"/>
          <w:bCs/>
          <w:sz w:val="28"/>
          <w:szCs w:val="28"/>
        </w:rPr>
        <w:t xml:space="preserve"> nebo poměrnou částku na </w:t>
      </w:r>
      <w:r w:rsidR="00F26018">
        <w:rPr>
          <w:rFonts w:ascii="Times New Roman" w:hAnsi="Times New Roman" w:cs="Times New Roman"/>
          <w:bCs/>
          <w:sz w:val="28"/>
          <w:szCs w:val="28"/>
        </w:rPr>
        <w:t>nákup matrace nové.</w:t>
      </w:r>
    </w:p>
    <w:p w:rsidR="00F26018" w:rsidRPr="00300FEA" w:rsidRDefault="00F26018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>27.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V DDM jsou k dispozici relaxační polštáře. Pokud</w:t>
      </w:r>
      <w:r w:rsidR="00583526">
        <w:rPr>
          <w:rFonts w:ascii="Times New Roman" w:hAnsi="Times New Roman" w:cs="Times New Roman"/>
          <w:bCs/>
          <w:sz w:val="28"/>
          <w:szCs w:val="28"/>
        </w:rPr>
        <w:t xml:space="preserve"> bude zjištěno, že je polštář </w:t>
      </w:r>
      <w:r w:rsidRPr="00300FEA">
        <w:rPr>
          <w:rFonts w:ascii="Times New Roman" w:hAnsi="Times New Roman" w:cs="Times New Roman"/>
          <w:bCs/>
          <w:sz w:val="28"/>
          <w:szCs w:val="28"/>
        </w:rPr>
        <w:t>při předávání poškozen, budeme požadovat finanční náhradu.</w:t>
      </w:r>
    </w:p>
    <w:p w:rsidR="00300FEA" w:rsidRPr="00300FEA" w:rsidRDefault="00300FEA" w:rsidP="00300FEA">
      <w:pPr>
        <w:ind w:right="372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ind w:right="372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ind w:right="372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28.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  <w:t>Nářadí a sportovní potřeby po činnosti uklízejte.</w:t>
      </w:r>
    </w:p>
    <w:p w:rsidR="00583526" w:rsidRPr="00300FEA" w:rsidRDefault="0058352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Default="0058352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29. </w:t>
      </w:r>
      <w:r>
        <w:rPr>
          <w:rFonts w:ascii="Times New Roman" w:hAnsi="Times New Roman" w:cs="Times New Roman"/>
          <w:bCs/>
          <w:sz w:val="28"/>
          <w:szCs w:val="28"/>
        </w:rPr>
        <w:tab/>
        <w:t>Nábytek /stoly a židle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/ nepřemísťujte po podlaze. DDM není odhlučněn.</w:t>
      </w:r>
    </w:p>
    <w:p w:rsidR="00583526" w:rsidRPr="00300FEA" w:rsidRDefault="00583526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94612C">
      <w:pPr>
        <w:ind w:right="372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300FEA">
        <w:rPr>
          <w:rFonts w:ascii="Times New Roman" w:hAnsi="Times New Roman" w:cs="Times New Roman"/>
          <w:bCs/>
          <w:sz w:val="28"/>
          <w:szCs w:val="28"/>
        </w:rPr>
        <w:t xml:space="preserve">30. </w:t>
      </w:r>
      <w:r w:rsidRPr="00300FEA">
        <w:rPr>
          <w:rFonts w:ascii="Times New Roman" w:hAnsi="Times New Roman" w:cs="Times New Roman"/>
          <w:bCs/>
          <w:sz w:val="28"/>
          <w:szCs w:val="28"/>
        </w:rPr>
        <w:tab/>
      </w:r>
      <w:r w:rsidRPr="00300FEA">
        <w:rPr>
          <w:rFonts w:ascii="Times New Roman" w:hAnsi="Times New Roman" w:cs="Times New Roman"/>
          <w:bCs/>
          <w:sz w:val="28"/>
          <w:szCs w:val="28"/>
          <w:u w:val="single"/>
        </w:rPr>
        <w:t>Pokud nebude DDM při předávání uklizen, budeme požadovat finanční náhradu 500,- Kč za mimořádný úklid.</w:t>
      </w:r>
    </w:p>
    <w:p w:rsidR="00300FEA" w:rsidRPr="00300FEA" w:rsidRDefault="00300FEA" w:rsidP="0094612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94612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94612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94612C" w:rsidP="0094612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 Heřmanově Městci 4. 9. 2023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ab/>
      </w: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94612C" w:rsidP="00300FE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Mgr. </w:t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 xml:space="preserve">Vacková Kateřina </w:t>
      </w:r>
    </w:p>
    <w:p w:rsidR="00300FEA" w:rsidRPr="00300FEA" w:rsidRDefault="0094612C" w:rsidP="00300FE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300FEA" w:rsidRPr="00300FEA">
        <w:rPr>
          <w:rFonts w:ascii="Times New Roman" w:hAnsi="Times New Roman" w:cs="Times New Roman"/>
          <w:bCs/>
          <w:sz w:val="28"/>
          <w:szCs w:val="28"/>
        </w:rPr>
        <w:t>Ředitelka Domu dětí a mládeže Heřmanův Městec</w:t>
      </w: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300FEA" w:rsidRPr="00300FEA" w:rsidRDefault="00300FEA" w:rsidP="00300FEA">
      <w:pPr>
        <w:rPr>
          <w:rFonts w:ascii="Times New Roman" w:hAnsi="Times New Roman" w:cs="Times New Roman"/>
          <w:bCs/>
          <w:sz w:val="28"/>
          <w:szCs w:val="28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  <w:bookmarkStart w:id="0" w:name="_GoBack"/>
      <w:bookmarkEnd w:id="0"/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FF69AB" w:rsidP="002B35E9">
      <w:pPr>
        <w:rPr>
          <w:rStyle w:val="A3"/>
          <w:rFonts w:ascii="Thoves med" w:hAnsi="Thoves med" w:cstheme="minorBidi"/>
          <w:color w:val="auto"/>
          <w:szCs w:val="24"/>
        </w:rPr>
      </w:pPr>
    </w:p>
    <w:p w:rsidR="00FF69AB" w:rsidRPr="00A54121" w:rsidRDefault="00300FEA" w:rsidP="002B35E9">
      <w:pPr>
        <w:rPr>
          <w:rStyle w:val="A3"/>
          <w:rFonts w:ascii="Thoves med" w:hAnsi="Thoves med" w:cstheme="minorBidi"/>
          <w:color w:val="auto"/>
          <w:szCs w:val="24"/>
        </w:rPr>
      </w:pP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  <w:r>
        <w:rPr>
          <w:rStyle w:val="A3"/>
          <w:rFonts w:ascii="Thoves med" w:hAnsi="Thoves med" w:cstheme="minorBidi"/>
          <w:color w:val="auto"/>
          <w:szCs w:val="24"/>
        </w:rPr>
        <w:tab/>
      </w:r>
    </w:p>
    <w:sectPr w:rsidR="00FF69AB" w:rsidRPr="00A54121" w:rsidSect="00300FEA">
      <w:headerReference w:type="default" r:id="rId8"/>
      <w:type w:val="continuous"/>
      <w:pgSz w:w="11906" w:h="16838" w:code="9"/>
      <w:pgMar w:top="1417" w:right="1417" w:bottom="1417" w:left="1417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CD7" w:rsidRDefault="00DF4CD7" w:rsidP="0021516A">
      <w:r>
        <w:separator/>
      </w:r>
    </w:p>
  </w:endnote>
  <w:endnote w:type="continuationSeparator" w:id="0">
    <w:p w:rsidR="00DF4CD7" w:rsidRDefault="00DF4CD7" w:rsidP="0021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 Hoves">
    <w:altName w:val="Corbel"/>
    <w:charset w:val="EE"/>
    <w:family w:val="auto"/>
    <w:pitch w:val="variable"/>
    <w:sig w:usb0="00000001" w:usb1="5000A4F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ves m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CD7" w:rsidRDefault="00DF4CD7" w:rsidP="0021516A">
      <w:r>
        <w:separator/>
      </w:r>
    </w:p>
  </w:footnote>
  <w:footnote w:type="continuationSeparator" w:id="0">
    <w:p w:rsidR="00DF4CD7" w:rsidRDefault="00DF4CD7" w:rsidP="00215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736" w:rsidRDefault="009A7736">
    <w:pPr>
      <w:pStyle w:val="Zhlav"/>
      <w:pBdr>
        <w:bottom w:val="single" w:sz="6" w:space="1" w:color="auto"/>
      </w:pBdr>
    </w:pPr>
    <w:r>
      <w:rPr>
        <w:noProof/>
        <w:lang w:eastAsia="cs-CZ"/>
      </w:rPr>
      <w:drawing>
        <wp:inline distT="0" distB="0" distL="0" distR="0">
          <wp:extent cx="2880360" cy="53721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37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0FEA" w:rsidRDefault="00300FEA">
    <w:pPr>
      <w:pStyle w:val="Zhlav"/>
      <w:pBdr>
        <w:bottom w:val="single" w:sz="6" w:space="1" w:color="auto"/>
      </w:pBdr>
    </w:pPr>
  </w:p>
  <w:p w:rsidR="00300FEA" w:rsidRDefault="00300FE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650A3"/>
    <w:multiLevelType w:val="hybridMultilevel"/>
    <w:tmpl w:val="9EDA9FAE"/>
    <w:lvl w:ilvl="0" w:tplc="040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 w15:restartNumberingAfterBreak="0">
    <w:nsid w:val="3E881B10"/>
    <w:multiLevelType w:val="hybridMultilevel"/>
    <w:tmpl w:val="C838AD62"/>
    <w:lvl w:ilvl="0" w:tplc="040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 w15:restartNumberingAfterBreak="0">
    <w:nsid w:val="4CFB7623"/>
    <w:multiLevelType w:val="hybridMultilevel"/>
    <w:tmpl w:val="7F487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86D8C"/>
    <w:multiLevelType w:val="hybridMultilevel"/>
    <w:tmpl w:val="CEF2CE8A"/>
    <w:lvl w:ilvl="0" w:tplc="040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FA"/>
    <w:rsid w:val="0000374B"/>
    <w:rsid w:val="000068F7"/>
    <w:rsid w:val="0002325D"/>
    <w:rsid w:val="00031F8C"/>
    <w:rsid w:val="00070DFD"/>
    <w:rsid w:val="00075535"/>
    <w:rsid w:val="000B6976"/>
    <w:rsid w:val="00106136"/>
    <w:rsid w:val="001D09D9"/>
    <w:rsid w:val="00203F28"/>
    <w:rsid w:val="00211794"/>
    <w:rsid w:val="0021516A"/>
    <w:rsid w:val="00216DAB"/>
    <w:rsid w:val="00236694"/>
    <w:rsid w:val="0024534F"/>
    <w:rsid w:val="002B35E9"/>
    <w:rsid w:val="002B7973"/>
    <w:rsid w:val="002C6727"/>
    <w:rsid w:val="00300FEA"/>
    <w:rsid w:val="00315841"/>
    <w:rsid w:val="00327076"/>
    <w:rsid w:val="0034050D"/>
    <w:rsid w:val="003665B7"/>
    <w:rsid w:val="003B5285"/>
    <w:rsid w:val="003D7343"/>
    <w:rsid w:val="003E0146"/>
    <w:rsid w:val="003E749A"/>
    <w:rsid w:val="003E7804"/>
    <w:rsid w:val="00447122"/>
    <w:rsid w:val="00476AA0"/>
    <w:rsid w:val="004B08F3"/>
    <w:rsid w:val="0051443B"/>
    <w:rsid w:val="005545A9"/>
    <w:rsid w:val="005646A2"/>
    <w:rsid w:val="00583526"/>
    <w:rsid w:val="005A3672"/>
    <w:rsid w:val="00621832"/>
    <w:rsid w:val="006434BD"/>
    <w:rsid w:val="00646AFE"/>
    <w:rsid w:val="006726E6"/>
    <w:rsid w:val="006B7687"/>
    <w:rsid w:val="006E1511"/>
    <w:rsid w:val="006F54FA"/>
    <w:rsid w:val="0071340E"/>
    <w:rsid w:val="0072513E"/>
    <w:rsid w:val="00770A73"/>
    <w:rsid w:val="0077484F"/>
    <w:rsid w:val="0079372C"/>
    <w:rsid w:val="0079741F"/>
    <w:rsid w:val="00807954"/>
    <w:rsid w:val="00830D21"/>
    <w:rsid w:val="00891AFA"/>
    <w:rsid w:val="008B0B81"/>
    <w:rsid w:val="008D72F8"/>
    <w:rsid w:val="0094612C"/>
    <w:rsid w:val="00967A03"/>
    <w:rsid w:val="009822FA"/>
    <w:rsid w:val="0098751B"/>
    <w:rsid w:val="009A4E39"/>
    <w:rsid w:val="009A7736"/>
    <w:rsid w:val="009D0139"/>
    <w:rsid w:val="009F2B3F"/>
    <w:rsid w:val="00A00431"/>
    <w:rsid w:val="00A21658"/>
    <w:rsid w:val="00A27DB6"/>
    <w:rsid w:val="00A45EA6"/>
    <w:rsid w:val="00A54121"/>
    <w:rsid w:val="00A75743"/>
    <w:rsid w:val="00A82791"/>
    <w:rsid w:val="00AF2447"/>
    <w:rsid w:val="00B60D34"/>
    <w:rsid w:val="00BC3AEC"/>
    <w:rsid w:val="00C0737C"/>
    <w:rsid w:val="00C52AD7"/>
    <w:rsid w:val="00C64214"/>
    <w:rsid w:val="00C656CC"/>
    <w:rsid w:val="00CA3F2D"/>
    <w:rsid w:val="00CB457B"/>
    <w:rsid w:val="00CD6BAF"/>
    <w:rsid w:val="00CF1874"/>
    <w:rsid w:val="00D72036"/>
    <w:rsid w:val="00D93194"/>
    <w:rsid w:val="00DA5278"/>
    <w:rsid w:val="00DE3EED"/>
    <w:rsid w:val="00DF4CD7"/>
    <w:rsid w:val="00E071AE"/>
    <w:rsid w:val="00E160DE"/>
    <w:rsid w:val="00E2093D"/>
    <w:rsid w:val="00E42196"/>
    <w:rsid w:val="00E447DC"/>
    <w:rsid w:val="00E467A5"/>
    <w:rsid w:val="00E6109B"/>
    <w:rsid w:val="00E77FA0"/>
    <w:rsid w:val="00EB3586"/>
    <w:rsid w:val="00ED00F7"/>
    <w:rsid w:val="00EF5AF7"/>
    <w:rsid w:val="00F15CE5"/>
    <w:rsid w:val="00F26018"/>
    <w:rsid w:val="00F30EAC"/>
    <w:rsid w:val="00F61156"/>
    <w:rsid w:val="00F73F05"/>
    <w:rsid w:val="00F9194E"/>
    <w:rsid w:val="00F96245"/>
    <w:rsid w:val="00FB2C38"/>
    <w:rsid w:val="00FF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1F96B1-940E-477A-9457-50245E3D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516A"/>
    <w:pPr>
      <w:autoSpaceDE w:val="0"/>
      <w:autoSpaceDN w:val="0"/>
      <w:adjustRightInd w:val="0"/>
      <w:spacing w:after="0" w:line="241" w:lineRule="atLeast"/>
    </w:pPr>
    <w:rPr>
      <w:rFonts w:ascii="TT Hoves" w:hAnsi="TT Hoves"/>
      <w:sz w:val="2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8751B"/>
    <w:rPr>
      <w:color w:val="808080"/>
    </w:rPr>
  </w:style>
  <w:style w:type="paragraph" w:customStyle="1" w:styleId="Pa0">
    <w:name w:val="Pa0"/>
    <w:basedOn w:val="Normln"/>
    <w:next w:val="Normln"/>
    <w:uiPriority w:val="99"/>
    <w:rsid w:val="00A21658"/>
    <w:rPr>
      <w:sz w:val="24"/>
    </w:rPr>
  </w:style>
  <w:style w:type="character" w:customStyle="1" w:styleId="A3">
    <w:name w:val="A3"/>
    <w:uiPriority w:val="99"/>
    <w:rsid w:val="00A21658"/>
    <w:rPr>
      <w:rFonts w:cs="TT Hoves"/>
      <w:color w:val="000000"/>
      <w:sz w:val="20"/>
      <w:szCs w:val="20"/>
    </w:rPr>
  </w:style>
  <w:style w:type="table" w:styleId="Mkatabulky">
    <w:name w:val="Table Grid"/>
    <w:basedOn w:val="Normlntabulka"/>
    <w:uiPriority w:val="39"/>
    <w:rsid w:val="0067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79372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Zhlav">
    <w:name w:val="header"/>
    <w:basedOn w:val="Normln"/>
    <w:link w:val="ZhlavChar"/>
    <w:uiPriority w:val="99"/>
    <w:unhideWhenUsed/>
    <w:rsid w:val="00BC3AE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3AEC"/>
  </w:style>
  <w:style w:type="paragraph" w:styleId="Zpat">
    <w:name w:val="footer"/>
    <w:basedOn w:val="Normln"/>
    <w:link w:val="ZpatChar"/>
    <w:unhideWhenUsed/>
    <w:rsid w:val="00BC3AE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rsid w:val="00BC3AEC"/>
  </w:style>
  <w:style w:type="paragraph" w:styleId="Textbubliny">
    <w:name w:val="Balloon Text"/>
    <w:basedOn w:val="Normln"/>
    <w:link w:val="TextbublinyChar"/>
    <w:uiPriority w:val="99"/>
    <w:semiHidden/>
    <w:unhideWhenUsed/>
    <w:rsid w:val="007134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34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7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ka-PC\Documents\Vlastn&#237;%20&#353;ablony%20Office\DDM_DOPIS_FAKTUR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5E2EF-90C4-49B5-8CD8-6DCE75A0F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DDM_DOPIS_FAKTURA</Template>
  <TotalTime>0</TotalTime>
  <Pages>4</Pages>
  <Words>470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Katka-PC</dc:creator>
  <cp:keywords/>
  <dc:description/>
  <cp:lastModifiedBy>Účet Microsoft</cp:lastModifiedBy>
  <cp:revision>2</cp:revision>
  <cp:lastPrinted>2023-06-20T07:50:00Z</cp:lastPrinted>
  <dcterms:created xsi:type="dcterms:W3CDTF">2023-12-03T15:40:00Z</dcterms:created>
  <dcterms:modified xsi:type="dcterms:W3CDTF">2023-12-03T15:40:00Z</dcterms:modified>
</cp:coreProperties>
</file>